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45" w:rsidRDefault="00992845" w:rsidP="0004133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-26.55pt;margin-top:322.05pt;width:467.75pt;height:437.25pt;z-index:-251658240;visibility:visible" wrapcoords="-35 0 -35 21526 21600 21526 21600 0 -35 0">
            <v:imagedata r:id="rId4" o:title=""/>
            <w10:wrap type="tight"/>
          </v:shape>
        </w:pict>
      </w:r>
      <w:r>
        <w:rPr>
          <w:noProof/>
          <w:lang w:eastAsia="ru-RU"/>
        </w:rPr>
        <w:pict>
          <v:shape id="Рисунок 8" o:spid="_x0000_s1027" type="#_x0000_t75" style="position:absolute;margin-left:-11.55pt;margin-top:-16.95pt;width:467.75pt;height:351.75pt;z-index:-251657216;visibility:visible" wrapcoords="-35 0 -35 21508 21600 21508 21600 0 -35 0">
            <v:imagedata r:id="rId5" o:title=""/>
            <w10:wrap type="tight"/>
          </v:shape>
        </w:pict>
      </w:r>
    </w:p>
    <w:sectPr w:rsidR="00992845" w:rsidSect="00D85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133A"/>
    <w:rsid w:val="0004133A"/>
    <w:rsid w:val="00443D14"/>
    <w:rsid w:val="004778A6"/>
    <w:rsid w:val="00651385"/>
    <w:rsid w:val="007C5387"/>
    <w:rsid w:val="008A7761"/>
    <w:rsid w:val="00992845"/>
    <w:rsid w:val="00AF77A7"/>
    <w:rsid w:val="00CD01FA"/>
    <w:rsid w:val="00D85AA3"/>
    <w:rsid w:val="00F31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AA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4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1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</dc:creator>
  <cp:keywords/>
  <dc:description/>
  <cp:lastModifiedBy>малолокнянский сельсовет</cp:lastModifiedBy>
  <cp:revision>2</cp:revision>
  <dcterms:created xsi:type="dcterms:W3CDTF">2016-06-02T06:31:00Z</dcterms:created>
  <dcterms:modified xsi:type="dcterms:W3CDTF">2016-06-02T06:31:00Z</dcterms:modified>
</cp:coreProperties>
</file>